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66055" cy="8218170"/>
            <wp:effectExtent l="0" t="0" r="10795" b="11430"/>
            <wp:docPr id="1" name="图片 1" descr="153265944811019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153265944811019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66055" cy="82181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attachedTemplate r:id="rId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7F2713B"/>
    <w:rsid w:val="07F2713B"/>
    <w:rsid w:val="6D5350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dministrator\AppData\Roaming\Kingsoft\wps\addons\pool\win-i386\knewfileruby_1.0.0.10\template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0.docx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Office_10.1.0.7400_F1E327BC-269C-435d-A152-05C5408002CA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2018-07-27T03:44:00Z</dcterms:created>
  <dc:creator>Administrator</dc:creator>
  <cp:lastModifiedBy>Administrator</cp:lastModifiedBy>
  <dcterms:modified xsi:type="dcterms:W3CDTF">2018-07-27T03:45:06Z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2052-10.1.0.7400</vt:lpwstr>
  </property>
</Properties>
</file>